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A77" w:rsidRDefault="00631614">
      <w:pPr>
        <w:pStyle w:val="Body"/>
        <w:tabs>
          <w:tab w:val="left" w:pos="1080"/>
        </w:tabs>
        <w:ind w:firstLine="1080"/>
      </w:pPr>
      <w:r>
        <w:rPr>
          <w:noProof/>
        </w:rPr>
        <mc:AlternateContent>
          <mc:Choice Requires="wps">
            <w:drawing>
              <wp:anchor distT="57150" distB="57150" distL="57150" distR="57150" simplePos="0" relativeHeight="251659264" behindDoc="0" locked="0" layoutInCell="1" allowOverlap="1" wp14:anchorId="0E63DD46" wp14:editId="282C7D47">
                <wp:simplePos x="0" y="0"/>
                <wp:positionH relativeFrom="column">
                  <wp:posOffset>4914900</wp:posOffset>
                </wp:positionH>
                <wp:positionV relativeFrom="line">
                  <wp:posOffset>-526415</wp:posOffset>
                </wp:positionV>
                <wp:extent cx="2057400" cy="914400"/>
                <wp:effectExtent l="0" t="0" r="0" b="0"/>
                <wp:wrapSquare wrapText="bothSides" distT="57150" distB="57150" distL="57150" distR="57150"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Default="00ED63FC">
                            <w:pPr>
                              <w:pStyle w:val="Header"/>
                              <w:ind w:firstLine="9000"/>
                              <w:jc w:val="center"/>
                              <w:rPr>
                                <w:rFonts w:ascii="Georgia" w:eastAsia="Georgia" w:hAnsi="Georgia" w:cs="Georgia"/>
                                <w:color w:val="00205B"/>
                                <w:sz w:val="32"/>
                                <w:szCs w:val="32"/>
                                <w:u w:color="00205B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00205B"/>
                                <w:sz w:val="32"/>
                                <w:szCs w:val="32"/>
                                <w:u w:color="00205B"/>
                              </w:rPr>
                              <w:t>FFAX</w:t>
                            </w:r>
                          </w:p>
                          <w:p w:rsidR="00631614" w:rsidRPr="00BB60AA" w:rsidRDefault="00631614">
                            <w:pPr>
                              <w:pStyle w:val="Header"/>
                              <w:jc w:val="center"/>
                              <w:rPr>
                                <w:rFonts w:ascii="Century Gothic" w:eastAsia="Century Gothic" w:hAnsi="Century Gothic" w:cs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Office/Department/College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fficeArt object" o:spid="_x0000_s1026" style="position:absolute;left:0;text-align:left;margin-left:387pt;margin-top:-41.4pt;width:162pt;height:1in;z-index:251659264;visibility:visible;mso-wrap-style:square;mso-wrap-distance-left:4.5pt;mso-wrap-distance-top:4.5pt;mso-wrap-distance-right:4.5pt;mso-wrap-distance-bottom:4.5pt;mso-position-horizontal:absolute;mso-position-horizontal-relative:text;mso-position-vertical:absolute;mso-position-vertical-relative:lin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" filled="f" stroked="f" strokeweight="1pt">
                <v:stroke miterlimit="4"/>
                <v:textbox inset="45719emu,45719emu,45719emu,45719emu">
                  <w:txbxContent>
                    <w:p w:rsidR="00631614" w:rsidRDefault="00ED63FC">
                      <w:pPr>
                        <w:pStyle w:val="Header"/>
                        <w:ind w:firstLine="9000"/>
                        <w:jc w:val="center"/>
                        <w:rPr>
                          <w:rFonts w:ascii="Georgia" w:eastAsia="Georgia" w:hAnsi="Georgia" w:cs="Georgia"/>
                          <w:color w:val="00205B"/>
                          <w:sz w:val="32"/>
                          <w:szCs w:val="32"/>
                          <w:u w:color="00205B"/>
                        </w:rPr>
                      </w:pPr>
                      <w:r>
                        <w:rPr>
                          <w:rFonts w:ascii="Georgia" w:hAnsi="Georgia"/>
                          <w:color w:val="00205B"/>
                          <w:sz w:val="32"/>
                          <w:szCs w:val="32"/>
                          <w:u w:color="00205B"/>
                        </w:rPr>
                        <w:t>FFAX</w:t>
                      </w:r>
                    </w:p>
                    <w:p w:rsidR="00631614" w:rsidRPr="00BB60AA" w:rsidRDefault="00631614">
                      <w:pPr>
                        <w:pStyle w:val="Header"/>
                        <w:jc w:val="center"/>
                        <w:rPr>
                          <w:rFonts w:ascii="Century Gothic" w:eastAsia="Century Gothic" w:hAnsi="Century Gothic" w:cs="Century Gothic"/>
                          <w:color w:val="00205B"/>
                          <w:sz w:val="20"/>
                          <w:szCs w:val="20"/>
                          <w:u w:color="00205B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Office/Department/College</w:t>
                      </w:r>
                    </w:p>
                  </w:txbxContent>
                </v:textbox>
                <w10:wrap type="square" anchory="line"/>
              </v:rect>
            </w:pict>
          </mc:Fallback>
        </mc:AlternateContent>
      </w:r>
    </w:p>
    <w:p w:rsidR="00C67A77" w:rsidRDefault="00C67A77">
      <w:pPr>
        <w:pStyle w:val="Body"/>
      </w:pPr>
    </w:p>
    <w:p w:rsidR="00BB60AA" w:rsidRDefault="00694FBA" w:rsidP="00BB60AA">
      <w:pPr>
        <w:spacing w:line="288" w:lineRule="auto"/>
      </w:pPr>
      <w:r>
        <w:rPr>
          <w:noProof/>
        </w:rPr>
        <mc:AlternateContent>
          <mc:Choice Requires="wps">
            <w:drawing>
              <wp:anchor distT="57150" distB="57150" distL="57150" distR="57150" simplePos="0" relativeHeight="251677696" behindDoc="0" locked="0" layoutInCell="1" allowOverlap="1" wp14:anchorId="3B9C8EBC" wp14:editId="001C9CD1">
                <wp:simplePos x="0" y="0"/>
                <wp:positionH relativeFrom="margin">
                  <wp:posOffset>4984750</wp:posOffset>
                </wp:positionH>
                <wp:positionV relativeFrom="line">
                  <wp:posOffset>1450975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2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ED63FC" w:rsidRPr="00BB60AA" w:rsidRDefault="00ED63FC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(000)</w:t>
                            </w:r>
                            <w:r w:rsid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 xml:space="preserve"> </w:t>
                            </w: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000-0000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margin-left:392.5pt;margin-top:114.25pt;width:171pt;height:18pt;z-index:251677696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" filled="f" stroked="f" strokeweight="1pt">
                <v:stroke miterlimit="4"/>
                <v:textbox inset="45719emu,45719emu,45719emu,45719emu">
                  <w:txbxContent>
                    <w:p w:rsidR="00ED63FC" w:rsidRPr="00BB60AA" w:rsidRDefault="00ED63FC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(000)</w:t>
                      </w:r>
                      <w:r w:rsid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 xml:space="preserve"> </w:t>
                      </w: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000-0000</w:t>
                      </w:r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71552" behindDoc="0" locked="0" layoutInCell="1" allowOverlap="1" wp14:anchorId="64B89B39" wp14:editId="1927B460">
                <wp:simplePos x="0" y="0"/>
                <wp:positionH relativeFrom="margin">
                  <wp:posOffset>4984750</wp:posOffset>
                </wp:positionH>
                <wp:positionV relativeFrom="line">
                  <wp:posOffset>752475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1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Pr="00BB60AA" w:rsidRDefault="00631614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392.5pt;margin-top:59.25pt;width:171pt;height:18pt;z-index:251671552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" filled="f" stroked="f" strokeweight="1pt">
                <v:stroke miterlimit="4"/>
                <v:textbox inset="45719emu,45719emu,45719emu,45719emu">
                  <w:txbxContent>
                    <w:p w:rsidR="00631614" w:rsidRPr="00BB60AA" w:rsidRDefault="00631614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Text</w:t>
                      </w:r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74624" behindDoc="0" locked="0" layoutInCell="1" allowOverlap="1" wp14:anchorId="233F807F" wp14:editId="563155C3">
                <wp:simplePos x="0" y="0"/>
                <wp:positionH relativeFrom="margin">
                  <wp:posOffset>4984750</wp:posOffset>
                </wp:positionH>
                <wp:positionV relativeFrom="line">
                  <wp:posOffset>1806575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1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Pr="00BB60AA" w:rsidRDefault="00631614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 xml:space="preserve"># </w:t>
                            </w:r>
                            <w:proofErr w:type="gramStart"/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of</w:t>
                            </w:r>
                            <w:proofErr w:type="gramEnd"/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 xml:space="preserve"> #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392.5pt;margin-top:142.25pt;width:171pt;height:18pt;z-index:251674624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" filled="f" stroked="f" strokeweight="1pt">
                <v:stroke miterlimit="4"/>
                <v:textbox inset="45719emu,45719emu,45719emu,45719emu">
                  <w:txbxContent>
                    <w:p w:rsidR="00631614" w:rsidRPr="00BB60AA" w:rsidRDefault="00631614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 xml:space="preserve"># </w:t>
                      </w:r>
                      <w:proofErr w:type="gramStart"/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of</w:t>
                      </w:r>
                      <w:proofErr w:type="gramEnd"/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 xml:space="preserve"> #</w:t>
                      </w:r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75648" behindDoc="0" locked="0" layoutInCell="1" allowOverlap="1" wp14:anchorId="3DB3FA93" wp14:editId="3CA09FFC">
                <wp:simplePos x="0" y="0"/>
                <wp:positionH relativeFrom="margin">
                  <wp:posOffset>4984750</wp:posOffset>
                </wp:positionH>
                <wp:positionV relativeFrom="line">
                  <wp:posOffset>2149475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1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Pr="00BB60AA" w:rsidRDefault="00631614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Name/</w:t>
                            </w:r>
                            <w:proofErr w:type="spellStart"/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Dept</w:t>
                            </w:r>
                            <w:proofErr w:type="spellEnd"/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392.5pt;margin-top:169.25pt;width:171pt;height:18pt;z-index:251675648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" filled="f" stroked="f" strokeweight="1pt">
                <v:stroke miterlimit="4"/>
                <v:textbox inset="45719emu,45719emu,45719emu,45719emu">
                  <w:txbxContent>
                    <w:p w:rsidR="00631614" w:rsidRPr="00BB60AA" w:rsidRDefault="00631614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Name/</w:t>
                      </w:r>
                      <w:proofErr w:type="spellStart"/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Dept</w:t>
                      </w:r>
                      <w:proofErr w:type="spellEnd"/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72576" behindDoc="0" locked="0" layoutInCell="1" allowOverlap="1" wp14:anchorId="7926646E" wp14:editId="50E7C0A7">
                <wp:simplePos x="0" y="0"/>
                <wp:positionH relativeFrom="margin">
                  <wp:posOffset>4984750</wp:posOffset>
                </wp:positionH>
                <wp:positionV relativeFrom="line">
                  <wp:posOffset>1101725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1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Pr="00BB60AA" w:rsidRDefault="00631614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(000)</w:t>
                            </w:r>
                            <w:r w:rsid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 xml:space="preserve"> </w:t>
                            </w: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000-0000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392.5pt;margin-top:86.75pt;width:171pt;height:18pt;z-index:251672576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" filled="f" stroked="f" strokeweight="1pt">
                <v:stroke miterlimit="4"/>
                <v:textbox inset="45719emu,45719emu,45719emu,45719emu">
                  <w:txbxContent>
                    <w:p w:rsidR="00631614" w:rsidRPr="00BB60AA" w:rsidRDefault="00631614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(000)</w:t>
                      </w:r>
                      <w:r w:rsid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 xml:space="preserve"> </w:t>
                      </w: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000-0000</w:t>
                      </w:r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67456" behindDoc="0" locked="0" layoutInCell="1" allowOverlap="1" wp14:anchorId="65D6A7B3" wp14:editId="76EC607B">
                <wp:simplePos x="0" y="0"/>
                <wp:positionH relativeFrom="margin">
                  <wp:posOffset>1828800</wp:posOffset>
                </wp:positionH>
                <wp:positionV relativeFrom="line">
                  <wp:posOffset>1806575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Pr="00BB60AA" w:rsidRDefault="00631614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Month 00, 0000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2in;margin-top:142.25pt;width:171pt;height:18pt;z-index:251667456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" filled="f" stroked="f" strokeweight="1pt">
                <v:stroke miterlimit="4"/>
                <v:textbox inset="45719emu,45719emu,45719emu,45719emu">
                  <w:txbxContent>
                    <w:p w:rsidR="00631614" w:rsidRPr="00BB60AA" w:rsidRDefault="00631614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Month 00, 0000</w:t>
                      </w:r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65408" behindDoc="0" locked="0" layoutInCell="1" allowOverlap="1" wp14:anchorId="653E4272" wp14:editId="208801AF">
                <wp:simplePos x="0" y="0"/>
                <wp:positionH relativeFrom="margin">
                  <wp:posOffset>1828800</wp:posOffset>
                </wp:positionH>
                <wp:positionV relativeFrom="line">
                  <wp:posOffset>1450975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Pr="00BB60AA" w:rsidRDefault="00631614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Name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2in;margin-top:114.25pt;width:171pt;height:18pt;z-index:251665408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" filled="f" stroked="f" strokeweight="1pt">
                <v:stroke miterlimit="4"/>
                <v:textbox inset="45719emu,45719emu,45719emu,45719emu">
                  <w:txbxContent>
                    <w:p w:rsidR="00631614" w:rsidRPr="00BB60AA" w:rsidRDefault="00631614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Name</w:t>
                      </w:r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61312" behindDoc="0" locked="0" layoutInCell="1" allowOverlap="1" wp14:anchorId="1CB54A21" wp14:editId="71E98643">
                <wp:simplePos x="0" y="0"/>
                <wp:positionH relativeFrom="margin">
                  <wp:posOffset>1828800</wp:posOffset>
                </wp:positionH>
                <wp:positionV relativeFrom="line">
                  <wp:posOffset>758825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Pr="00BB60AA" w:rsidRDefault="00631614">
                            <w:pPr>
                              <w:pStyle w:val="Body"/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Name/</w:t>
                            </w:r>
                            <w:proofErr w:type="spellStart"/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Dept</w:t>
                            </w:r>
                            <w:proofErr w:type="spellEnd"/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4" style="position:absolute;margin-left:2in;margin-top:59.75pt;width:171pt;height:18pt;z-index:251661312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" filled="f" stroked="f" strokeweight="1pt">
                <v:stroke miterlimit="4"/>
                <v:textbox inset="45719emu,45719emu,45719emu,45719emu">
                  <w:txbxContent>
                    <w:p w:rsidR="00631614" w:rsidRPr="00BB60AA" w:rsidRDefault="00631614">
                      <w:pPr>
                        <w:pStyle w:val="Body"/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Name/</w:t>
                      </w:r>
                      <w:proofErr w:type="spellStart"/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Dept</w:t>
                      </w:r>
                      <w:proofErr w:type="spellEnd"/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63360" behindDoc="0" locked="0" layoutInCell="1" allowOverlap="1" wp14:anchorId="26D0B3F9" wp14:editId="2F952635">
                <wp:simplePos x="0" y="0"/>
                <wp:positionH relativeFrom="margin">
                  <wp:posOffset>1828800</wp:posOffset>
                </wp:positionH>
                <wp:positionV relativeFrom="line">
                  <wp:posOffset>1101725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Pr="00BB60AA" w:rsidRDefault="00631614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Name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2in;margin-top:86.75pt;width:171pt;height:18pt;z-index:251663360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" filled="f" stroked="f" strokeweight="1pt">
                <v:stroke miterlimit="4"/>
                <v:textbox inset="45719emu,45719emu,45719emu,45719emu">
                  <w:txbxContent>
                    <w:p w:rsidR="00631614" w:rsidRPr="00BB60AA" w:rsidRDefault="00631614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Name</w:t>
                      </w:r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69504" behindDoc="0" locked="0" layoutInCell="1" allowOverlap="1" wp14:anchorId="07E7956D" wp14:editId="5A5C25BA">
                <wp:simplePos x="0" y="0"/>
                <wp:positionH relativeFrom="margin">
                  <wp:posOffset>1828800</wp:posOffset>
                </wp:positionH>
                <wp:positionV relativeFrom="line">
                  <wp:posOffset>2155825</wp:posOffset>
                </wp:positionV>
                <wp:extent cx="2171700" cy="228600"/>
                <wp:effectExtent l="0" t="0" r="12700" b="0"/>
                <wp:wrapSquare wrapText="bothSides" distT="57150" distB="57150" distL="57150" distR="57150"/>
                <wp:docPr id="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631614" w:rsidRPr="00BB60AA" w:rsidRDefault="00631614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6" style="position:absolute;margin-left:2in;margin-top:169.75pt;width:171pt;height:18pt;z-index:251669504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" filled="f" stroked="f" strokeweight="1pt">
                <v:stroke miterlimit="4"/>
                <v:textbox inset="45719emu,45719emu,45719emu,45719emu">
                  <w:txbxContent>
                    <w:p w:rsidR="00631614" w:rsidRPr="00BB60AA" w:rsidRDefault="00631614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Text</w:t>
                      </w:r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 w:rsidR="00ED63FC">
        <w:rPr>
          <w:noProof/>
        </w:rPr>
        <mc:AlternateContent>
          <mc:Choice Requires="wps">
            <w:drawing>
              <wp:anchor distT="57150" distB="57150" distL="57150" distR="57150" simplePos="0" relativeHeight="251679744" behindDoc="0" locked="0" layoutInCell="1" allowOverlap="1" wp14:anchorId="1C203414" wp14:editId="1A7A9F23">
                <wp:simplePos x="0" y="0"/>
                <wp:positionH relativeFrom="margin">
                  <wp:posOffset>4000500</wp:posOffset>
                </wp:positionH>
                <wp:positionV relativeFrom="line">
                  <wp:posOffset>3171825</wp:posOffset>
                </wp:positionV>
                <wp:extent cx="2857500" cy="4000500"/>
                <wp:effectExtent l="0" t="0" r="12700" b="12700"/>
                <wp:wrapSquare wrapText="bothSides" distT="57150" distB="57150" distL="57150" distR="57150"/>
                <wp:docPr id="2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40005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BB60AA" w:rsidRPr="00BB60AA" w:rsidRDefault="00ED63FC" w:rsidP="00BB60AA">
                            <w:pPr>
                              <w:spacing w:line="288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B60AA">
                              <w:rPr>
                                <w:rFonts w:ascii="Century Gothic" w:hAnsi="Century Gothic"/>
                                <w:color w:val="00205B"/>
                                <w:sz w:val="20"/>
                                <w:szCs w:val="20"/>
                                <w:u w:color="00205B"/>
                              </w:rPr>
                              <w:t>Text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7" style="position:absolute;margin-left:315pt;margin-top:249.75pt;width:225pt;height:315pt;z-index:251679744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" filled="f" stroked="f" strokeweight="1pt">
                <v:stroke miterlimit="4"/>
                <v:textbox inset="45719emu,45719emu,45719emu,45719emu">
                  <w:txbxContent>
                    <w:p w:rsidR="00BB60AA" w:rsidRPr="00BB60AA" w:rsidRDefault="00ED63FC" w:rsidP="00BB60AA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BB60AA">
                        <w:rPr>
                          <w:rFonts w:ascii="Century Gothic" w:hAnsi="Century Gothic"/>
                          <w:color w:val="00205B"/>
                          <w:sz w:val="20"/>
                          <w:szCs w:val="20"/>
                          <w:u w:color="00205B"/>
                        </w:rPr>
                        <w:t>Text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 anchory="line"/>
              </v:rect>
            </w:pict>
          </mc:Fallback>
        </mc:AlternateContent>
      </w:r>
      <w:r w:rsidR="00631614">
        <w:tab/>
      </w:r>
    </w:p>
    <w:p w:rsidR="00C67A77" w:rsidRDefault="00ED63FC">
      <w:pPr>
        <w:pStyle w:val="Body"/>
        <w:tabs>
          <w:tab w:val="left" w:pos="8460"/>
        </w:tabs>
      </w:pPr>
      <w:r>
        <w:softHyphen/>
      </w:r>
    </w:p>
    <w:sectPr w:rsidR="00C67A77">
      <w:headerReference w:type="default" r:id="rId7"/>
      <w:pgSz w:w="12240" w:h="15840"/>
      <w:pgMar w:top="0" w:right="1800" w:bottom="144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853" w:rsidRDefault="00EF3853">
      <w:r>
        <w:separator/>
      </w:r>
    </w:p>
  </w:endnote>
  <w:endnote w:type="continuationSeparator" w:id="0">
    <w:p w:rsidR="00EF3853" w:rsidRDefault="00EF3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853" w:rsidRDefault="00EF3853">
      <w:r>
        <w:separator/>
      </w:r>
    </w:p>
  </w:footnote>
  <w:footnote w:type="continuationSeparator" w:id="0">
    <w:p w:rsidR="00EF3853" w:rsidRDefault="00EF385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614" w:rsidRDefault="00631614">
    <w:pPr>
      <w:pStyle w:val="Header"/>
      <w:ind w:firstLine="9000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2A4F5328" wp14:editId="4035E9F1">
          <wp:simplePos x="0" y="0"/>
          <wp:positionH relativeFrom="page">
            <wp:posOffset>914400</wp:posOffset>
          </wp:positionH>
          <wp:positionV relativeFrom="page">
            <wp:posOffset>621665</wp:posOffset>
          </wp:positionV>
          <wp:extent cx="1600200" cy="280035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200" cy="2800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:rsidR="00631614" w:rsidRDefault="00ED63FC">
    <w:pPr>
      <w:pStyle w:val="Header"/>
      <w:ind w:firstLine="9000"/>
    </w:pPr>
    <w:r w:rsidRPr="00631614">
      <w:rPr>
        <w:noProof/>
      </w:rPr>
      <mc:AlternateContent>
        <mc:Choice Requires="wps">
          <w:drawing>
            <wp:anchor distT="57150" distB="57150" distL="57150" distR="57150" simplePos="0" relativeHeight="251682816" behindDoc="0" locked="0" layoutInCell="1" allowOverlap="1" wp14:anchorId="6F5C962B" wp14:editId="4DF9E4BC">
              <wp:simplePos x="0" y="0"/>
              <wp:positionH relativeFrom="margin">
                <wp:posOffset>4000500</wp:posOffset>
              </wp:positionH>
              <wp:positionV relativeFrom="line">
                <wp:posOffset>3479165</wp:posOffset>
              </wp:positionV>
              <wp:extent cx="914400" cy="342900"/>
              <wp:effectExtent l="0" t="0" r="0" b="12700"/>
              <wp:wrapSquare wrapText="bothSides" distT="57150" distB="57150" distL="57150" distR="57150"/>
              <wp:docPr id="23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3429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val="1"/>
                        </a:ext>
                      </a:extLst>
                    </wps:spPr>
                    <wps:txbx>
                      <w:txbxContent>
                        <w:p w:rsidR="00ED63FC" w:rsidRPr="00ED63FC" w:rsidRDefault="00ED63FC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Notes:</w:t>
                          </w:r>
                        </w:p>
                        <w:p w:rsidR="00ED63FC" w:rsidRPr="00631614" w:rsidRDefault="00ED63FC" w:rsidP="00ED63FC">
                          <w:pPr>
                            <w:spacing w:line="600" w:lineRule="auto"/>
                            <w:rPr>
                              <w:rFonts w:ascii="Century Gothic" w:eastAsia="Century Gothic" w:hAnsi="Century Gothic" w:cs="Century Gothic"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_x0000_s1038" style="position:absolute;left:0;text-align:left;margin-left:315pt;margin-top:273.95pt;width:1in;height:27pt;z-index:251682816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" mv:complextextbox="1" filled="f" stroked="f" strokeweight="1pt">
              <v:stroke miterlimit="4"/>
              <v:textbox inset="45719emu,45719emu,45719emu,45719emu">
                <w:txbxContent>
                  <w:p w:rsidR="00ED63FC" w:rsidRPr="00ED63FC" w:rsidRDefault="00ED63FC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</w:pPr>
                    <w:r>
                      <w:rPr>
                        <w:rFonts w:ascii="Century Gothic" w:hAnsi="Century Gothic"/>
                        <w:b/>
                        <w:bCs/>
                        <w:color w:val="00205B"/>
                        <w:sz w:val="18"/>
                        <w:szCs w:val="18"/>
                        <w:u w:color="00205B"/>
                      </w:rPr>
                      <w:t>Notes:</w:t>
                    </w:r>
                  </w:p>
                  <w:p w:rsidR="00ED63FC" w:rsidRPr="00631614" w:rsidRDefault="00ED63FC" w:rsidP="00ED63FC">
                    <w:pPr>
                      <w:spacing w:line="600" w:lineRule="auto"/>
                      <w:rPr>
                        <w:rFonts w:ascii="Century Gothic" w:eastAsia="Century Gothic" w:hAnsi="Century Gothic" w:cs="Century Gothic"/>
                        <w:color w:val="00205B"/>
                        <w:sz w:val="18"/>
                        <w:szCs w:val="18"/>
                        <w:u w:color="00205B"/>
                      </w:rPr>
                    </w:pPr>
                  </w:p>
                </w:txbxContent>
              </v:textbox>
              <w10:wrap type="square" anchorx="margin" anchory="line"/>
            </v:rect>
          </w:pict>
        </mc:Fallback>
      </mc:AlternateContent>
    </w:r>
    <w:r w:rsidRPr="00631614">
      <w:rPr>
        <w:noProof/>
      </w:rPr>
      <mc:AlternateContent>
        <mc:Choice Requires="wps">
          <w:drawing>
            <wp:anchor distT="0" distB="0" distL="0" distR="0" simplePos="0" relativeHeight="251680768" behindDoc="0" locked="0" layoutInCell="1" allowOverlap="1" wp14:anchorId="06C8D68B" wp14:editId="61DB4898">
              <wp:simplePos x="0" y="0"/>
              <wp:positionH relativeFrom="column">
                <wp:posOffset>3886200</wp:posOffset>
              </wp:positionH>
              <wp:positionV relativeFrom="line">
                <wp:posOffset>3485515</wp:posOffset>
              </wp:positionV>
              <wp:extent cx="0" cy="4108450"/>
              <wp:effectExtent l="0" t="0" r="25400" b="31750"/>
              <wp:wrapNone/>
              <wp:docPr id="22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10845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officeArt object" o:spid="_x0000_s1026" style="position:absolute;z-index:2516807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margin;mso-height-relative:margin" from="306pt,274.45pt" to="306pt,59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" strokecolor="#00205b" strokeweight=".5pt">
              <w10:wrap anchory="line"/>
            </v:line>
          </w:pict>
        </mc:Fallback>
      </mc:AlternateContent>
    </w:r>
    <w:r w:rsidRPr="00631614">
      <w:rPr>
        <w:noProof/>
      </w:rPr>
      <mc:AlternateContent>
        <mc:Choice Requires="wps">
          <w:drawing>
            <wp:anchor distT="57150" distB="57150" distL="57150" distR="57150" simplePos="0" relativeHeight="251678720" behindDoc="0" locked="0" layoutInCell="1" allowOverlap="1" wp14:anchorId="347CCE9A" wp14:editId="330ECC8D">
              <wp:simplePos x="0" y="0"/>
              <wp:positionH relativeFrom="margin">
                <wp:posOffset>850900</wp:posOffset>
              </wp:positionH>
              <wp:positionV relativeFrom="line">
                <wp:posOffset>3479165</wp:posOffset>
              </wp:positionV>
              <wp:extent cx="2349500" cy="2171700"/>
              <wp:effectExtent l="0" t="0" r="12700" b="12700"/>
              <wp:wrapSquare wrapText="bothSides" distT="57150" distB="57150" distL="57150" distR="57150"/>
              <wp:docPr id="21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49500" cy="2171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val="1"/>
                        </a:ext>
                      </a:extLst>
                    </wps:spPr>
                    <wps:txbx>
                      <w:txbxContent>
                        <w:p w:rsidR="00ED63FC" w:rsidRPr="00631614" w:rsidRDefault="00ED63FC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Mark an action if necessary:</w:t>
                          </w:r>
                        </w:p>
                        <w:p w:rsidR="00ED63FC" w:rsidRPr="00ED63FC" w:rsidRDefault="00ED63FC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</w:pPr>
                          <w:r w:rsidRPr="00ED63FC"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  <w:t>Urgent</w:t>
                          </w:r>
                        </w:p>
                        <w:p w:rsidR="00ED63FC" w:rsidRPr="00ED63FC" w:rsidRDefault="00ED63FC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</w:pPr>
                          <w:r w:rsidRPr="00ED63FC"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  <w:t>Review</w:t>
                          </w:r>
                        </w:p>
                        <w:p w:rsidR="00ED63FC" w:rsidRPr="00ED63FC" w:rsidRDefault="00ED63FC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</w:pPr>
                          <w:r w:rsidRPr="00ED63FC"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  <w:t>Comment</w:t>
                          </w:r>
                        </w:p>
                        <w:p w:rsidR="00ED63FC" w:rsidRPr="00ED63FC" w:rsidRDefault="00ED63FC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</w:pPr>
                          <w:r w:rsidRPr="00ED63FC"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  <w:t>Reply</w:t>
                          </w:r>
                        </w:p>
                        <w:p w:rsidR="00ED63FC" w:rsidRPr="00ED63FC" w:rsidRDefault="00ED63FC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</w:pPr>
                          <w:r w:rsidRPr="00ED63FC">
                            <w:rPr>
                              <w:rFonts w:ascii="Century Gothic" w:hAnsi="Century Gothic"/>
                              <w:b/>
                              <w:sz w:val="18"/>
                              <w:szCs w:val="18"/>
                              <w:u w:color="00205B"/>
                            </w:rPr>
                            <w:t>Recycle</w:t>
                          </w:r>
                        </w:p>
                        <w:p w:rsidR="00ED63FC" w:rsidRPr="00631614" w:rsidRDefault="00ED63FC" w:rsidP="00ED63FC">
                          <w:pPr>
                            <w:spacing w:line="600" w:lineRule="auto"/>
                            <w:rPr>
                              <w:rFonts w:ascii="Century Gothic" w:eastAsia="Century Gothic" w:hAnsi="Century Gothic" w:cs="Century Gothic"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_x0000_s1039" style="position:absolute;left:0;text-align:left;margin-left:67pt;margin-top:273.95pt;width:185pt;height:171pt;z-index:251678720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" mv:complextextbox="1" filled="f" stroked="f" strokeweight="1pt">
              <v:stroke miterlimit="4"/>
              <v:textbox inset="45719emu,45719emu,45719emu,45719emu">
                <w:txbxContent>
                  <w:p w:rsidR="00ED63FC" w:rsidRPr="00631614" w:rsidRDefault="00ED63FC" w:rsidP="00ED63FC">
                    <w:pPr>
                      <w:spacing w:line="600" w:lineRule="auto"/>
                      <w:rPr>
                        <w:rFonts w:ascii="Century Gothic" w:hAnsi="Century Gothic"/>
                        <w:color w:val="00205B"/>
                        <w:sz w:val="18"/>
                        <w:szCs w:val="18"/>
                        <w:u w:color="00205B"/>
                      </w:rPr>
                    </w:pPr>
                    <w:r>
                      <w:rPr>
                        <w:rFonts w:ascii="Century Gothic" w:hAnsi="Century Gothic"/>
                        <w:b/>
                        <w:bCs/>
                        <w:color w:val="00205B"/>
                        <w:sz w:val="18"/>
                        <w:szCs w:val="18"/>
                        <w:u w:color="00205B"/>
                      </w:rPr>
                      <w:t>Mark an action if necessary:</w:t>
                    </w:r>
                  </w:p>
                  <w:p w:rsidR="00ED63FC" w:rsidRPr="00ED63FC" w:rsidRDefault="00ED63FC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</w:pPr>
                    <w:r w:rsidRPr="00ED63FC"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  <w:t>Urgent</w:t>
                    </w:r>
                  </w:p>
                  <w:p w:rsidR="00ED63FC" w:rsidRPr="00ED63FC" w:rsidRDefault="00ED63FC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</w:pPr>
                    <w:r w:rsidRPr="00ED63FC"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  <w:t>Review</w:t>
                    </w:r>
                  </w:p>
                  <w:p w:rsidR="00ED63FC" w:rsidRPr="00ED63FC" w:rsidRDefault="00ED63FC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</w:pPr>
                    <w:r w:rsidRPr="00ED63FC"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  <w:t>Comment</w:t>
                    </w:r>
                  </w:p>
                  <w:p w:rsidR="00ED63FC" w:rsidRPr="00ED63FC" w:rsidRDefault="00ED63FC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</w:pPr>
                    <w:r w:rsidRPr="00ED63FC"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  <w:t>Reply</w:t>
                    </w:r>
                  </w:p>
                  <w:p w:rsidR="00ED63FC" w:rsidRPr="00ED63FC" w:rsidRDefault="00ED63FC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</w:pPr>
                    <w:r w:rsidRPr="00ED63FC">
                      <w:rPr>
                        <w:rFonts w:ascii="Century Gothic" w:hAnsi="Century Gothic"/>
                        <w:b/>
                        <w:sz w:val="18"/>
                        <w:szCs w:val="18"/>
                        <w:u w:color="00205B"/>
                      </w:rPr>
                      <w:t>Recycle</w:t>
                    </w:r>
                  </w:p>
                  <w:p w:rsidR="00ED63FC" w:rsidRPr="00631614" w:rsidRDefault="00ED63FC" w:rsidP="00ED63FC">
                    <w:pPr>
                      <w:spacing w:line="600" w:lineRule="auto"/>
                      <w:rPr>
                        <w:rFonts w:ascii="Century Gothic" w:eastAsia="Century Gothic" w:hAnsi="Century Gothic" w:cs="Century Gothic"/>
                        <w:color w:val="00205B"/>
                        <w:sz w:val="18"/>
                        <w:szCs w:val="18"/>
                        <w:u w:color="00205B"/>
                      </w:rPr>
                    </w:pPr>
                  </w:p>
                </w:txbxContent>
              </v:textbox>
              <w10:wrap type="square" anchorx="margin" anchory="line"/>
            </v:rect>
          </w:pict>
        </mc:Fallback>
      </mc:AlternateContent>
    </w:r>
    <w:r w:rsidRPr="00631614">
      <w:rPr>
        <w:noProof/>
      </w:rPr>
      <mc:AlternateContent>
        <mc:Choice Requires="wps">
          <w:drawing>
            <wp:anchor distT="0" distB="0" distL="0" distR="0" simplePos="0" relativeHeight="251674624" behindDoc="0" locked="0" layoutInCell="1" allowOverlap="1" wp14:anchorId="59CA188F" wp14:editId="391D0FE6">
              <wp:simplePos x="0" y="0"/>
              <wp:positionH relativeFrom="column">
                <wp:posOffset>4067175</wp:posOffset>
              </wp:positionH>
              <wp:positionV relativeFrom="line">
                <wp:posOffset>2304415</wp:posOffset>
              </wp:positionV>
              <wp:extent cx="2625725" cy="0"/>
              <wp:effectExtent l="0" t="0" r="15875" b="25400"/>
              <wp:wrapNone/>
              <wp:docPr id="12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25725" cy="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officeArt object" o:spid="_x0000_s1026" style="position:absolute;z-index:25167462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320.25pt,181.45pt" to="527pt,18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" strokecolor="#00205b" strokeweight=".5pt">
              <w10:wrap anchory="line"/>
            </v:line>
          </w:pict>
        </mc:Fallback>
      </mc:AlternateContent>
    </w:r>
    <w:r w:rsidRPr="00631614">
      <w:rPr>
        <w:noProof/>
      </w:rPr>
      <mc:AlternateContent>
        <mc:Choice Requires="wps">
          <w:drawing>
            <wp:anchor distT="57150" distB="57150" distL="57150" distR="57150" simplePos="0" relativeHeight="251660288" behindDoc="0" locked="0" layoutInCell="1" allowOverlap="1" wp14:anchorId="2AF7BE40" wp14:editId="7D4A72F7">
              <wp:simplePos x="0" y="0"/>
              <wp:positionH relativeFrom="margin">
                <wp:posOffset>850900</wp:posOffset>
              </wp:positionH>
              <wp:positionV relativeFrom="line">
                <wp:posOffset>1297940</wp:posOffset>
              </wp:positionV>
              <wp:extent cx="863600" cy="1724025"/>
              <wp:effectExtent l="0" t="0" r="0" b="3175"/>
              <wp:wrapSquare wrapText="bothSides" distT="57150" distB="57150" distL="57150" distR="57150"/>
              <wp:docPr id="1073741830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63600" cy="172402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val="1"/>
                        </a:ext>
                      </a:extLst>
                    </wps:spPr>
                    <wps:txbx>
                      <w:txbxContent>
                        <w:p w:rsidR="00631614" w:rsidRPr="00631614" w:rsidRDefault="00631614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 w:rsidRPr="00631614">
                            <w:rPr>
                              <w:rFonts w:ascii="Century Gothic" w:hAnsi="Century Gothic"/>
                              <w:b/>
                              <w:bCs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Attention:</w:t>
                          </w:r>
                        </w:p>
                        <w:p w:rsidR="00631614" w:rsidRPr="00631614" w:rsidRDefault="00631614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 w:rsidRPr="00631614"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To:</w:t>
                          </w:r>
                        </w:p>
                        <w:p w:rsidR="00631614" w:rsidRPr="00631614" w:rsidRDefault="00631614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 w:rsidRPr="00631614"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From:</w:t>
                          </w:r>
                        </w:p>
                        <w:p w:rsidR="00ED63FC" w:rsidRDefault="00631614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 w:rsidRPr="00631614"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Date:</w:t>
                          </w:r>
                        </w:p>
                        <w:p w:rsidR="00631614" w:rsidRPr="00ED63FC" w:rsidRDefault="00631614" w:rsidP="00ED63FC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 w:rsidRPr="00631614"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Subject:</w:t>
                          </w:r>
                        </w:p>
                        <w:p w:rsidR="00631614" w:rsidRPr="00631614" w:rsidRDefault="00631614" w:rsidP="00ED63FC">
                          <w:pPr>
                            <w:spacing w:line="600" w:lineRule="auto"/>
                            <w:rPr>
                              <w:rFonts w:ascii="Century Gothic" w:eastAsia="Century Gothic" w:hAnsi="Century Gothic" w:cs="Century Gothic"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_x0000_s1040" style="position:absolute;left:0;text-align:left;margin-left:67pt;margin-top:102.2pt;width:68pt;height:135.75pt;z-index:251660288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" mv:complextextbox="1" filled="f" stroked="f" strokeweight="1pt">
              <v:stroke miterlimit="4"/>
              <v:textbox inset="45719emu,45719emu,45719emu,45719emu">
                <w:txbxContent>
                  <w:p w:rsidR="00631614" w:rsidRPr="00631614" w:rsidRDefault="00631614" w:rsidP="00ED63FC">
                    <w:pPr>
                      <w:spacing w:line="600" w:lineRule="auto"/>
                      <w:rPr>
                        <w:rFonts w:ascii="Century Gothic" w:hAnsi="Century Gothic"/>
                        <w:color w:val="00205B"/>
                        <w:sz w:val="18"/>
                        <w:szCs w:val="18"/>
                        <w:u w:color="00205B"/>
                      </w:rPr>
                    </w:pPr>
                    <w:r w:rsidRPr="00631614">
                      <w:rPr>
                        <w:rFonts w:ascii="Century Gothic" w:hAnsi="Century Gothic"/>
                        <w:b/>
                        <w:bCs/>
                        <w:color w:val="00205B"/>
                        <w:sz w:val="18"/>
                        <w:szCs w:val="18"/>
                        <w:u w:color="00205B"/>
                      </w:rPr>
                      <w:t>Attention:</w:t>
                    </w:r>
                  </w:p>
                  <w:p w:rsidR="00631614" w:rsidRPr="00631614" w:rsidRDefault="00631614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</w:pPr>
                    <w:r w:rsidRPr="00631614"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To:</w:t>
                    </w:r>
                  </w:p>
                  <w:p w:rsidR="00631614" w:rsidRPr="00631614" w:rsidRDefault="00631614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</w:pPr>
                    <w:r w:rsidRPr="00631614"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From:</w:t>
                    </w:r>
                  </w:p>
                  <w:p w:rsidR="00ED63FC" w:rsidRDefault="00631614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</w:pPr>
                    <w:r w:rsidRPr="00631614"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Date:</w:t>
                    </w:r>
                  </w:p>
                  <w:p w:rsidR="00631614" w:rsidRPr="00ED63FC" w:rsidRDefault="00631614" w:rsidP="00ED63FC">
                    <w:pPr>
                      <w:spacing w:line="600" w:lineRule="auto"/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</w:pPr>
                    <w:r w:rsidRPr="00631614"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Subject:</w:t>
                    </w:r>
                  </w:p>
                  <w:p w:rsidR="00631614" w:rsidRPr="00631614" w:rsidRDefault="00631614" w:rsidP="00ED63FC">
                    <w:pPr>
                      <w:spacing w:line="600" w:lineRule="auto"/>
                      <w:rPr>
                        <w:rFonts w:ascii="Century Gothic" w:eastAsia="Century Gothic" w:hAnsi="Century Gothic" w:cs="Century Gothic"/>
                        <w:color w:val="00205B"/>
                        <w:sz w:val="18"/>
                        <w:szCs w:val="18"/>
                        <w:u w:color="00205B"/>
                      </w:rPr>
                    </w:pPr>
                  </w:p>
                </w:txbxContent>
              </v:textbox>
              <w10:wrap type="square" anchorx="margin" anchory="line"/>
            </v:rect>
          </w:pict>
        </mc:Fallback>
      </mc:AlternateContent>
    </w:r>
    <w:r w:rsidRPr="00631614"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C296624" wp14:editId="4B404905">
              <wp:simplePos x="0" y="0"/>
              <wp:positionH relativeFrom="column">
                <wp:posOffset>917575</wp:posOffset>
              </wp:positionH>
              <wp:positionV relativeFrom="line">
                <wp:posOffset>1605915</wp:posOffset>
              </wp:positionV>
              <wp:extent cx="2625725" cy="0"/>
              <wp:effectExtent l="0" t="0" r="15875" b="25400"/>
              <wp:wrapNone/>
              <wp:docPr id="1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25725" cy="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officeArt object" o:spid="_x0000_s1026" style="position:absolute;z-index:251663360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72.25pt,126.45pt" to="279pt,126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" strokecolor="#00205b" strokeweight=".5pt">
              <w10:wrap anchory="line"/>
            </v:line>
          </w:pict>
        </mc:Fallback>
      </mc:AlternateContent>
    </w:r>
    <w:r w:rsidRPr="00631614"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7C3E2BC4" wp14:editId="7821EE11">
              <wp:simplePos x="0" y="0"/>
              <wp:positionH relativeFrom="column">
                <wp:posOffset>917575</wp:posOffset>
              </wp:positionH>
              <wp:positionV relativeFrom="line">
                <wp:posOffset>2304415</wp:posOffset>
              </wp:positionV>
              <wp:extent cx="2625725" cy="0"/>
              <wp:effectExtent l="0" t="0" r="15875" b="25400"/>
              <wp:wrapNone/>
              <wp:docPr id="2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25725" cy="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officeArt object" o:spid="_x0000_s1026" style="position:absolute;z-index:251665408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72.25pt,181.45pt" to="279pt,18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" strokecolor="#00205b" strokeweight=".5pt">
              <w10:wrap anchory="line"/>
            </v:line>
          </w:pict>
        </mc:Fallback>
      </mc:AlternateContent>
    </w:r>
    <w:r w:rsidR="00631614" w:rsidRPr="00631614">
      <w:rPr>
        <w:noProof/>
      </w:rPr>
      <mc:AlternateContent>
        <mc:Choice Requires="wps">
          <w:drawing>
            <wp:anchor distT="0" distB="0" distL="0" distR="0" simplePos="0" relativeHeight="251676672" behindDoc="0" locked="0" layoutInCell="1" allowOverlap="1" wp14:anchorId="48B709B9" wp14:editId="30FCC850">
              <wp:simplePos x="0" y="0"/>
              <wp:positionH relativeFrom="column">
                <wp:posOffset>4978400</wp:posOffset>
              </wp:positionH>
              <wp:positionV relativeFrom="line">
                <wp:posOffset>1307465</wp:posOffset>
              </wp:positionV>
              <wp:extent cx="0" cy="1714500"/>
              <wp:effectExtent l="0" t="0" r="25400" b="12700"/>
              <wp:wrapNone/>
              <wp:docPr id="14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71450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officeArt object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margin;mso-height-relative:margin" from="392pt,102.95pt" to="392pt,23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" strokecolor="#00205b" strokeweight=".5pt">
              <w10:wrap anchory="line"/>
            </v:line>
          </w:pict>
        </mc:Fallback>
      </mc:AlternateContent>
    </w:r>
    <w:r w:rsidR="00631614" w:rsidRPr="00631614">
      <w:rPr>
        <w:noProof/>
      </w:rPr>
      <mc:AlternateContent>
        <mc:Choice Requires="wps">
          <w:drawing>
            <wp:anchor distT="0" distB="0" distL="0" distR="0" simplePos="0" relativeHeight="251675648" behindDoc="0" locked="0" layoutInCell="1" allowOverlap="1" wp14:anchorId="6C9D7130" wp14:editId="6F0C2D41">
              <wp:simplePos x="0" y="0"/>
              <wp:positionH relativeFrom="column">
                <wp:posOffset>4067175</wp:posOffset>
              </wp:positionH>
              <wp:positionV relativeFrom="line">
                <wp:posOffset>2660015</wp:posOffset>
              </wp:positionV>
              <wp:extent cx="2625725" cy="0"/>
              <wp:effectExtent l="0" t="0" r="15875" b="25400"/>
              <wp:wrapNone/>
              <wp:docPr id="13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25725" cy="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officeArt object" o:spid="_x0000_s1026" style="position:absolute;z-index:251675648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320.25pt,209.45pt" to="527pt,209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" strokecolor="#00205b" strokeweight=".5pt">
              <w10:wrap anchory="line"/>
            </v:line>
          </w:pict>
        </mc:Fallback>
      </mc:AlternateContent>
    </w:r>
    <w:r w:rsidR="00631614" w:rsidRPr="00631614">
      <w:rPr>
        <w:noProof/>
      </w:rPr>
      <mc:AlternateContent>
        <mc:Choice Requires="wps">
          <w:drawing>
            <wp:anchor distT="0" distB="0" distL="0" distR="0" simplePos="0" relativeHeight="251673600" behindDoc="0" locked="0" layoutInCell="1" allowOverlap="1" wp14:anchorId="41310954" wp14:editId="113FB8F4">
              <wp:simplePos x="0" y="0"/>
              <wp:positionH relativeFrom="column">
                <wp:posOffset>4067175</wp:posOffset>
              </wp:positionH>
              <wp:positionV relativeFrom="line">
                <wp:posOffset>1599565</wp:posOffset>
              </wp:positionV>
              <wp:extent cx="2625725" cy="0"/>
              <wp:effectExtent l="0" t="0" r="15875" b="25400"/>
              <wp:wrapNone/>
              <wp:docPr id="11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25725" cy="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officeArt object" o:spid="_x0000_s1026" style="position:absolute;z-index:251673600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320.25pt,125.95pt" to="527pt,12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" strokecolor="#00205b" strokeweight=".5pt">
              <w10:wrap anchory="line"/>
            </v:line>
          </w:pict>
        </mc:Fallback>
      </mc:AlternateContent>
    </w:r>
    <w:r w:rsidR="00631614" w:rsidRPr="00631614">
      <w:rPr>
        <w:noProof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54A72F86" wp14:editId="2CD6FB14">
              <wp:simplePos x="0" y="0"/>
              <wp:positionH relativeFrom="column">
                <wp:posOffset>4067175</wp:posOffset>
              </wp:positionH>
              <wp:positionV relativeFrom="line">
                <wp:posOffset>1948815</wp:posOffset>
              </wp:positionV>
              <wp:extent cx="2625725" cy="0"/>
              <wp:effectExtent l="0" t="0" r="15875" b="25400"/>
              <wp:wrapNone/>
              <wp:docPr id="10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25725" cy="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officeArt object" o:spid="_x0000_s1026" style="position:absolute;z-index:251672576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320.25pt,153.45pt" to="527pt,15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" strokecolor="#00205b" strokeweight=".5pt">
              <w10:wrap anchory="line"/>
            </v:line>
          </w:pict>
        </mc:Fallback>
      </mc:AlternateContent>
    </w:r>
    <w:r w:rsidR="00631614" w:rsidRPr="00631614">
      <w:rPr>
        <w:noProof/>
      </w:rPr>
      <mc:AlternateContent>
        <mc:Choice Requires="wps">
          <w:drawing>
            <wp:anchor distT="57150" distB="57150" distL="57150" distR="57150" simplePos="0" relativeHeight="251671552" behindDoc="0" locked="0" layoutInCell="1" allowOverlap="1" wp14:anchorId="4E6AE81C" wp14:editId="76575CB3">
              <wp:simplePos x="0" y="0"/>
              <wp:positionH relativeFrom="margin">
                <wp:posOffset>4000500</wp:posOffset>
              </wp:positionH>
              <wp:positionV relativeFrom="line">
                <wp:posOffset>1297940</wp:posOffset>
              </wp:positionV>
              <wp:extent cx="863600" cy="1952625"/>
              <wp:effectExtent l="0" t="0" r="0" b="3175"/>
              <wp:wrapSquare wrapText="bothSides" distT="57150" distB="57150" distL="57150" distR="57150"/>
              <wp:docPr id="9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63600" cy="195262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val="1"/>
                        </a:ext>
                      </a:extLst>
                    </wps:spPr>
                    <wps:txbx>
                      <w:txbxContent>
                        <w:p w:rsidR="00631614" w:rsidRPr="00631614" w:rsidRDefault="00631614" w:rsidP="00631614">
                          <w:pPr>
                            <w:spacing w:line="600" w:lineRule="auto"/>
                            <w:rPr>
                              <w:rFonts w:ascii="Century Gothic" w:hAnsi="Century Gothic"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 w:rsidRPr="00631614">
                            <w:rPr>
                              <w:rFonts w:ascii="Century Gothic" w:hAnsi="Century Gothic"/>
                              <w:b/>
                              <w:bCs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A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ddress</w:t>
                          </w:r>
                          <w:r w:rsidRPr="00631614">
                            <w:rPr>
                              <w:rFonts w:ascii="Century Gothic" w:hAnsi="Century Gothic"/>
                              <w:b/>
                              <w:bCs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:</w:t>
                          </w:r>
                        </w:p>
                        <w:p w:rsidR="00631614" w:rsidRPr="00631614" w:rsidRDefault="00631614" w:rsidP="00631614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Fax</w:t>
                          </w:r>
                          <w:r w:rsidRPr="00631614"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:</w:t>
                          </w:r>
                        </w:p>
                        <w:p w:rsidR="00631614" w:rsidRPr="00631614" w:rsidRDefault="00631614" w:rsidP="00631614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Phone</w:t>
                          </w:r>
                          <w:r w:rsidRPr="00631614"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:</w:t>
                          </w:r>
                        </w:p>
                        <w:p w:rsidR="00631614" w:rsidRPr="00631614" w:rsidRDefault="00631614" w:rsidP="00631614">
                          <w:pPr>
                            <w:spacing w:line="600" w:lineRule="auto"/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Pages</w:t>
                          </w:r>
                          <w:r w:rsidRPr="00631614"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:</w:t>
                          </w:r>
                        </w:p>
                        <w:p w:rsidR="00631614" w:rsidRPr="00631614" w:rsidRDefault="00631614" w:rsidP="00631614">
                          <w:pPr>
                            <w:spacing w:line="600" w:lineRule="auto"/>
                            <w:rPr>
                              <w:rFonts w:ascii="Century Gothic" w:eastAsia="Century Gothic" w:hAnsi="Century Gothic" w:cs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CC</w:t>
                          </w:r>
                          <w:r w:rsidRPr="00631614">
                            <w:rPr>
                              <w:rFonts w:ascii="Century Gothic" w:hAnsi="Century Gothic"/>
                              <w:b/>
                              <w:color w:val="00205B"/>
                              <w:sz w:val="18"/>
                              <w:szCs w:val="18"/>
                              <w:u w:color="00205B"/>
                            </w:rPr>
                            <w:t>:</w:t>
                          </w:r>
                        </w:p>
                        <w:p w:rsidR="00631614" w:rsidRPr="00631614" w:rsidRDefault="00631614" w:rsidP="00631614">
                          <w:pPr>
                            <w:spacing w:line="600" w:lineRule="auto"/>
                            <w:rPr>
                              <w:rFonts w:ascii="Century Gothic" w:eastAsia="Century Gothic" w:hAnsi="Century Gothic" w:cs="Century Gothic"/>
                              <w:color w:val="00205B"/>
                              <w:sz w:val="18"/>
                              <w:szCs w:val="18"/>
                              <w:u w:color="00205B"/>
                            </w:rPr>
                          </w:pP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_x0000_s1041" style="position:absolute;left:0;text-align:left;margin-left:315pt;margin-top:102.2pt;width:68pt;height:153.75pt;z-index:251671552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" mv:complextextbox="1" filled="f" stroked="f" strokeweight="1pt">
              <v:stroke miterlimit="4"/>
              <v:textbox inset="45719emu,45719emu,45719emu,45719emu">
                <w:txbxContent>
                  <w:p w:rsidR="00631614" w:rsidRPr="00631614" w:rsidRDefault="00631614" w:rsidP="00631614">
                    <w:pPr>
                      <w:spacing w:line="600" w:lineRule="auto"/>
                      <w:rPr>
                        <w:rFonts w:ascii="Century Gothic" w:hAnsi="Century Gothic"/>
                        <w:color w:val="00205B"/>
                        <w:sz w:val="18"/>
                        <w:szCs w:val="18"/>
                        <w:u w:color="00205B"/>
                      </w:rPr>
                    </w:pPr>
                    <w:r w:rsidRPr="00631614">
                      <w:rPr>
                        <w:rFonts w:ascii="Century Gothic" w:hAnsi="Century Gothic"/>
                        <w:b/>
                        <w:bCs/>
                        <w:color w:val="00205B"/>
                        <w:sz w:val="18"/>
                        <w:szCs w:val="18"/>
                        <w:u w:color="00205B"/>
                      </w:rPr>
                      <w:t>A</w:t>
                    </w:r>
                    <w:r>
                      <w:rPr>
                        <w:rFonts w:ascii="Century Gothic" w:hAnsi="Century Gothic"/>
                        <w:b/>
                        <w:bCs/>
                        <w:color w:val="00205B"/>
                        <w:sz w:val="18"/>
                        <w:szCs w:val="18"/>
                        <w:u w:color="00205B"/>
                      </w:rPr>
                      <w:t>ddress</w:t>
                    </w:r>
                    <w:r w:rsidRPr="00631614">
                      <w:rPr>
                        <w:rFonts w:ascii="Century Gothic" w:hAnsi="Century Gothic"/>
                        <w:b/>
                        <w:bCs/>
                        <w:color w:val="00205B"/>
                        <w:sz w:val="18"/>
                        <w:szCs w:val="18"/>
                        <w:u w:color="00205B"/>
                      </w:rPr>
                      <w:t>:</w:t>
                    </w:r>
                  </w:p>
                  <w:p w:rsidR="00631614" w:rsidRPr="00631614" w:rsidRDefault="00631614" w:rsidP="00631614">
                    <w:pPr>
                      <w:spacing w:line="600" w:lineRule="auto"/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</w:pPr>
                    <w:r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Fax</w:t>
                    </w:r>
                    <w:r w:rsidRPr="00631614"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:</w:t>
                    </w:r>
                  </w:p>
                  <w:p w:rsidR="00631614" w:rsidRPr="00631614" w:rsidRDefault="00631614" w:rsidP="00631614">
                    <w:pPr>
                      <w:spacing w:line="600" w:lineRule="auto"/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</w:pPr>
                    <w:r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Phone</w:t>
                    </w:r>
                    <w:r w:rsidRPr="00631614"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:</w:t>
                    </w:r>
                  </w:p>
                  <w:p w:rsidR="00631614" w:rsidRPr="00631614" w:rsidRDefault="00631614" w:rsidP="00631614">
                    <w:pPr>
                      <w:spacing w:line="600" w:lineRule="auto"/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</w:pPr>
                    <w:r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Pages</w:t>
                    </w:r>
                    <w:r w:rsidRPr="00631614"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:</w:t>
                    </w:r>
                  </w:p>
                  <w:p w:rsidR="00631614" w:rsidRPr="00631614" w:rsidRDefault="00631614" w:rsidP="00631614">
                    <w:pPr>
                      <w:spacing w:line="600" w:lineRule="auto"/>
                      <w:rPr>
                        <w:rFonts w:ascii="Century Gothic" w:eastAsia="Century Gothic" w:hAnsi="Century Gothic" w:cs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</w:pPr>
                    <w:r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CC</w:t>
                    </w:r>
                    <w:r w:rsidRPr="00631614">
                      <w:rPr>
                        <w:rFonts w:ascii="Century Gothic" w:hAnsi="Century Gothic"/>
                        <w:b/>
                        <w:color w:val="00205B"/>
                        <w:sz w:val="18"/>
                        <w:szCs w:val="18"/>
                        <w:u w:color="00205B"/>
                      </w:rPr>
                      <w:t>:</w:t>
                    </w:r>
                  </w:p>
                  <w:p w:rsidR="00631614" w:rsidRPr="00631614" w:rsidRDefault="00631614" w:rsidP="00631614">
                    <w:pPr>
                      <w:spacing w:line="600" w:lineRule="auto"/>
                      <w:rPr>
                        <w:rFonts w:ascii="Century Gothic" w:eastAsia="Century Gothic" w:hAnsi="Century Gothic" w:cs="Century Gothic"/>
                        <w:color w:val="00205B"/>
                        <w:sz w:val="18"/>
                        <w:szCs w:val="18"/>
                        <w:u w:color="00205B"/>
                      </w:rPr>
                    </w:pPr>
                  </w:p>
                </w:txbxContent>
              </v:textbox>
              <w10:wrap type="square" anchorx="margin" anchory="line"/>
            </v:rect>
          </w:pict>
        </mc:Fallback>
      </mc:AlternateContent>
    </w:r>
    <w:r w:rsidR="00631614" w:rsidRPr="00631614">
      <w:rPr>
        <w:noProof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108C39C3" wp14:editId="6E90B5B2">
              <wp:simplePos x="0" y="0"/>
              <wp:positionH relativeFrom="column">
                <wp:posOffset>1828800</wp:posOffset>
              </wp:positionH>
              <wp:positionV relativeFrom="line">
                <wp:posOffset>1307465</wp:posOffset>
              </wp:positionV>
              <wp:extent cx="1" cy="1714500"/>
              <wp:effectExtent l="0" t="0" r="25400" b="12700"/>
              <wp:wrapNone/>
              <wp:docPr id="4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" cy="171450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officeArt object" o:spid="_x0000_s1026" style="position:absolute;z-index:251669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margin;mso-height-relative:margin" from="2in,102.95pt" to="2in,23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" strokecolor="#00205b" strokeweight=".5pt">
              <w10:wrap anchory="line"/>
            </v:line>
          </w:pict>
        </mc:Fallback>
      </mc:AlternateContent>
    </w:r>
    <w:r w:rsidR="00631614" w:rsidRPr="00631614"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40974EEC" wp14:editId="07BB84E3">
              <wp:simplePos x="0" y="0"/>
              <wp:positionH relativeFrom="column">
                <wp:posOffset>917575</wp:posOffset>
              </wp:positionH>
              <wp:positionV relativeFrom="line">
                <wp:posOffset>2660015</wp:posOffset>
              </wp:positionV>
              <wp:extent cx="2625725" cy="0"/>
              <wp:effectExtent l="0" t="0" r="15875" b="25400"/>
              <wp:wrapNone/>
              <wp:docPr id="3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25725" cy="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officeArt object" o:spid="_x0000_s1026" style="position:absolute;z-index:251667456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72.25pt,209.45pt" to="279pt,209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" strokecolor="#00205b" strokeweight=".5pt">
              <w10:wrap anchory="line"/>
            </v:line>
          </w:pict>
        </mc:Fallback>
      </mc:AlternateContent>
    </w:r>
    <w:r w:rsidR="00631614" w:rsidRPr="00631614"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FE5A114" wp14:editId="676140F9">
              <wp:simplePos x="0" y="0"/>
              <wp:positionH relativeFrom="column">
                <wp:posOffset>917575</wp:posOffset>
              </wp:positionH>
              <wp:positionV relativeFrom="line">
                <wp:posOffset>1948815</wp:posOffset>
              </wp:positionV>
              <wp:extent cx="2625725" cy="0"/>
              <wp:effectExtent l="0" t="0" r="15875" b="25400"/>
              <wp:wrapNone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25725" cy="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00205B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officeArt object" o:spid="_x0000_s1026" style="position:absolute;z-index:251661312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72.25pt,153.45pt" to="279pt,15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" strokecolor="#00205b" strokeweight=".5pt">
              <w10:wrap anchory="lin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D43ED"/>
    <w:rsid w:val="000525EC"/>
    <w:rsid w:val="0052414B"/>
    <w:rsid w:val="00631614"/>
    <w:rsid w:val="00694FBA"/>
    <w:rsid w:val="007973E2"/>
    <w:rsid w:val="00A81F31"/>
    <w:rsid w:val="00BB60AA"/>
    <w:rsid w:val="00C67A77"/>
    <w:rsid w:val="00CD43ED"/>
    <w:rsid w:val="00ED63FC"/>
    <w:rsid w:val="00EF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">
    <w:name w:val="Body"/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6316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61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">
    <w:name w:val="Body"/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6316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6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Fax.dotx</Template>
  <TotalTime>2</TotalTime>
  <Pages>1</Pages>
  <Words>2</Words>
  <Characters>16</Characters>
  <Application>Microsoft Macintosh Word</Application>
  <DocSecurity>0</DocSecurity>
  <Lines>1</Lines>
  <Paragraphs>1</Paragraphs>
  <ScaleCrop>false</ScaleCrop>
  <Company>Mighty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Nichols</dc:creator>
  <cp:lastModifiedBy>Diana Nichols</cp:lastModifiedBy>
  <cp:revision>2</cp:revision>
  <cp:lastPrinted>2016-03-15T16:30:00Z</cp:lastPrinted>
  <dcterms:created xsi:type="dcterms:W3CDTF">2016-03-24T20:49:00Z</dcterms:created>
  <dcterms:modified xsi:type="dcterms:W3CDTF">2016-03-24T20:49:00Z</dcterms:modified>
</cp:coreProperties>
</file>